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115B" w:rsidRDefault="00EC5A64" w:rsidP="0000115B">
      <w:pPr>
        <w:pStyle w:val="a3"/>
        <w:spacing w:before="180"/>
      </w:pPr>
      <w:bookmarkStart w:id="0" w:name="_GoBack"/>
      <w:bookmarkEnd w:id="0"/>
      <w:r>
        <w:rPr>
          <w:rFonts w:hint="eastAsia"/>
        </w:rPr>
        <w:t>タイトル（日本語）</w:t>
      </w:r>
    </w:p>
    <w:p w:rsidR="0000115B" w:rsidRDefault="0000115B" w:rsidP="0000115B">
      <w:pPr>
        <w:pStyle w:val="a4"/>
        <w:spacing w:after="180"/>
      </w:pPr>
      <w:r>
        <w:rPr>
          <w:rFonts w:hint="eastAsia"/>
        </w:rPr>
        <w:t xml:space="preserve">―　</w:t>
      </w:r>
      <w:r w:rsidR="00EC5A64">
        <w:rPr>
          <w:rFonts w:hint="eastAsia"/>
        </w:rPr>
        <w:t>サブタイトル（日本語）</w:t>
      </w:r>
      <w:r>
        <w:rPr>
          <w:rFonts w:hint="eastAsia"/>
        </w:rPr>
        <w:t xml:space="preserve">　―</w:t>
      </w:r>
    </w:p>
    <w:p w:rsidR="0000115B" w:rsidRPr="00BF3AFA" w:rsidRDefault="0000115B" w:rsidP="0000115B"/>
    <w:p w:rsidR="0000115B" w:rsidRDefault="00EC5A64" w:rsidP="0000115B">
      <w:pPr>
        <w:pStyle w:val="a5"/>
      </w:pPr>
      <w:r>
        <w:rPr>
          <w:rFonts w:hint="eastAsia"/>
          <w:lang w:eastAsia="ja-JP"/>
        </w:rPr>
        <w:t>所属・氏名</w:t>
      </w:r>
      <w:r w:rsidR="0000115B">
        <w:rPr>
          <w:rFonts w:hint="eastAsia"/>
          <w:sz w:val="28"/>
          <w:szCs w:val="28"/>
        </w:rPr>
        <w:t xml:space="preserve">　</w:t>
      </w:r>
      <w:r w:rsidRPr="00D23234">
        <w:rPr>
          <w:rStyle w:val="ad"/>
          <w:rFonts w:hint="eastAsia"/>
        </w:rPr>
        <w:t>氏　名</w:t>
      </w:r>
      <w:r w:rsidR="00D23234" w:rsidRPr="00D23234">
        <w:rPr>
          <w:rStyle w:val="ad"/>
          <w:rFonts w:hint="eastAsia"/>
        </w:rPr>
        <w:t>(</w:t>
      </w:r>
      <w:r w:rsidR="00D23234" w:rsidRPr="00D23234">
        <w:rPr>
          <w:rStyle w:val="ad"/>
          <w:rFonts w:hint="eastAsia"/>
        </w:rPr>
        <w:t>日本語</w:t>
      </w:r>
      <w:r w:rsidR="00D23234" w:rsidRPr="00D23234">
        <w:rPr>
          <w:rStyle w:val="ad"/>
          <w:rFonts w:hint="eastAsia"/>
        </w:rPr>
        <w:t>)</w:t>
      </w:r>
    </w:p>
    <w:p w:rsidR="0000115B" w:rsidRDefault="0000115B" w:rsidP="0000115B">
      <w:pPr>
        <w:rPr>
          <w:lang w:eastAsia="zh-CN"/>
        </w:rPr>
      </w:pPr>
    </w:p>
    <w:p w:rsidR="0000115B" w:rsidRDefault="00EC5A64" w:rsidP="0000115B">
      <w:pPr>
        <w:pStyle w:val="a6"/>
        <w:spacing w:before="180"/>
      </w:pPr>
      <w:r>
        <w:rPr>
          <w:rFonts w:hint="eastAsia"/>
        </w:rPr>
        <w:t>T</w:t>
      </w:r>
      <w:r>
        <w:t>i</w:t>
      </w:r>
      <w:r>
        <w:rPr>
          <w:rFonts w:hint="eastAsia"/>
        </w:rPr>
        <w:t>tle</w:t>
      </w:r>
      <w:r>
        <w:t xml:space="preserve"> </w:t>
      </w:r>
      <w:r>
        <w:rPr>
          <w:rFonts w:hint="eastAsia"/>
        </w:rPr>
        <w:t>(</w:t>
      </w:r>
      <w:r>
        <w:t>English)</w:t>
      </w:r>
    </w:p>
    <w:p w:rsidR="0000115B" w:rsidRDefault="0000115B" w:rsidP="0000115B">
      <w:pPr>
        <w:pStyle w:val="a7"/>
      </w:pPr>
      <w:r>
        <w:t xml:space="preserve">- </w:t>
      </w:r>
      <w:r w:rsidR="00EC5A64">
        <w:t xml:space="preserve">Sub-title(English) </w:t>
      </w:r>
      <w:r>
        <w:t>-</w:t>
      </w:r>
    </w:p>
    <w:p w:rsidR="0000115B" w:rsidRDefault="0000115B" w:rsidP="0000115B"/>
    <w:p w:rsidR="0000115B" w:rsidRDefault="00EC5A64" w:rsidP="0000115B">
      <w:pPr>
        <w:pStyle w:val="a8"/>
      </w:pPr>
      <w:r>
        <w:t>Name(English)</w:t>
      </w:r>
    </w:p>
    <w:p w:rsidR="00D23234" w:rsidRDefault="00D23234" w:rsidP="00D23234"/>
    <w:p w:rsidR="0000115B" w:rsidRDefault="00887EC4" w:rsidP="0000115B">
      <w:pPr>
        <w:pStyle w:val="a9"/>
      </w:pPr>
      <w:r>
        <w:rPr>
          <w:rFonts w:hint="eastAsia"/>
        </w:rPr>
        <w:t>項目</w:t>
      </w:r>
      <w:r w:rsidR="00EC5A64">
        <w:t>(</w:t>
      </w:r>
      <w:r>
        <w:rPr>
          <w:rFonts w:hint="eastAsia"/>
        </w:rPr>
        <w:t>英語</w:t>
      </w:r>
      <w:r w:rsidR="00EC5A64">
        <w:t>)</w:t>
      </w:r>
    </w:p>
    <w:p w:rsidR="0000115B" w:rsidRDefault="00887EC4" w:rsidP="0000115B">
      <w:pPr>
        <w:pStyle w:val="aa"/>
      </w:pPr>
      <w:r>
        <w:rPr>
          <w:rFonts w:hint="eastAsia"/>
        </w:rPr>
        <w:t>本文（英語）</w:t>
      </w:r>
    </w:p>
    <w:p w:rsidR="00EC5A64" w:rsidRDefault="00EC5A64" w:rsidP="0000115B"/>
    <w:p w:rsidR="0000115B" w:rsidRDefault="0000115B" w:rsidP="0000115B"/>
    <w:p w:rsidR="0000115B" w:rsidRDefault="0000115B" w:rsidP="0000115B"/>
    <w:p w:rsidR="0000115B" w:rsidRDefault="008B0973" w:rsidP="0000115B">
      <w:pPr>
        <w:pStyle w:val="ab"/>
      </w:pPr>
      <w:r>
        <w:rPr>
          <w:rFonts w:hint="eastAsia"/>
        </w:rPr>
        <w:t>項目</w:t>
      </w:r>
      <w:r w:rsidR="00EC5A64">
        <w:rPr>
          <w:rFonts w:hint="eastAsia"/>
        </w:rPr>
        <w:t>(</w:t>
      </w:r>
      <w:r w:rsidR="00EC5A64">
        <w:rPr>
          <w:rFonts w:hint="eastAsia"/>
        </w:rPr>
        <w:t>日本語</w:t>
      </w:r>
      <w:r w:rsidR="00EC5A64">
        <w:rPr>
          <w:rFonts w:hint="eastAsia"/>
        </w:rPr>
        <w:t>)</w:t>
      </w:r>
    </w:p>
    <w:p w:rsidR="0000115B" w:rsidRDefault="00EC5A64" w:rsidP="0000115B">
      <w:pPr>
        <w:pStyle w:val="ac"/>
        <w:ind w:firstLineChars="100" w:firstLine="190"/>
      </w:pPr>
      <w:r>
        <w:rPr>
          <w:rFonts w:hint="eastAsia"/>
        </w:rPr>
        <w:t>本文（日本語）</w:t>
      </w:r>
    </w:p>
    <w:p w:rsidR="0000115B" w:rsidRDefault="0000115B" w:rsidP="0000115B"/>
    <w:p w:rsidR="00EC5A64" w:rsidRDefault="00EC5A64" w:rsidP="0000115B"/>
    <w:p w:rsidR="00EC5A64" w:rsidRDefault="00EC5A64" w:rsidP="0000115B"/>
    <w:sectPr w:rsidR="00EC5A64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2F4"/>
    <w:rsid w:val="0000115B"/>
    <w:rsid w:val="000952F4"/>
    <w:rsid w:val="001F275B"/>
    <w:rsid w:val="00525F1E"/>
    <w:rsid w:val="005462B3"/>
    <w:rsid w:val="00887EC4"/>
    <w:rsid w:val="008B0973"/>
    <w:rsid w:val="00BF3AFA"/>
    <w:rsid w:val="00CF1B07"/>
    <w:rsid w:val="00D23234"/>
    <w:rsid w:val="00EC5A64"/>
    <w:rsid w:val="00F956AE"/>
    <w:rsid w:val="00FA1A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5F1E"/>
    <w:pPr>
      <w:widowControl w:val="0"/>
      <w:jc w:val="both"/>
    </w:pPr>
    <w:rPr>
      <w:rFonts w:eastAsia="ＭＳ ゴシック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タイトル日本語"/>
    <w:basedOn w:val="a"/>
    <w:rsid w:val="00525F1E"/>
    <w:pPr>
      <w:spacing w:beforeLines="50" w:line="340" w:lineRule="exact"/>
      <w:jc w:val="center"/>
    </w:pPr>
    <w:rPr>
      <w:b/>
      <w:sz w:val="31"/>
      <w:szCs w:val="31"/>
    </w:rPr>
  </w:style>
  <w:style w:type="paragraph" w:customStyle="1" w:styleId="a4">
    <w:name w:val="サブタイトル日本語"/>
    <w:basedOn w:val="a"/>
    <w:rsid w:val="00525F1E"/>
    <w:pPr>
      <w:spacing w:afterLines="50" w:line="340" w:lineRule="exact"/>
      <w:jc w:val="center"/>
    </w:pPr>
    <w:rPr>
      <w:b/>
      <w:sz w:val="25"/>
      <w:szCs w:val="25"/>
    </w:rPr>
  </w:style>
  <w:style w:type="paragraph" w:customStyle="1" w:styleId="a5">
    <w:name w:val="所属・氏名の配置（日本語）"/>
    <w:basedOn w:val="a"/>
    <w:rsid w:val="00525F1E"/>
    <w:pPr>
      <w:spacing w:line="340" w:lineRule="exact"/>
      <w:ind w:rightChars="125" w:right="263"/>
      <w:jc w:val="right"/>
    </w:pPr>
    <w:rPr>
      <w:sz w:val="18"/>
      <w:szCs w:val="18"/>
      <w:lang w:eastAsia="zh-CN"/>
    </w:rPr>
  </w:style>
  <w:style w:type="paragraph" w:customStyle="1" w:styleId="a6">
    <w:name w:val="タイトル英語"/>
    <w:basedOn w:val="a"/>
    <w:rsid w:val="00525F1E"/>
    <w:pPr>
      <w:spacing w:beforeLines="50" w:line="340" w:lineRule="exact"/>
      <w:jc w:val="center"/>
    </w:pPr>
    <w:rPr>
      <w:rFonts w:ascii="Times New Roman" w:hAnsi="Times New Roman"/>
      <w:sz w:val="32"/>
      <w:szCs w:val="32"/>
    </w:rPr>
  </w:style>
  <w:style w:type="paragraph" w:customStyle="1" w:styleId="a7">
    <w:name w:val="サブタイトル英語"/>
    <w:basedOn w:val="a"/>
    <w:rsid w:val="00525F1E"/>
    <w:pPr>
      <w:spacing w:line="340" w:lineRule="exact"/>
      <w:ind w:rightChars="50" w:right="105"/>
      <w:jc w:val="center"/>
    </w:pPr>
    <w:rPr>
      <w:rFonts w:ascii="Times New Roman" w:hAnsi="Times New Roman"/>
      <w:sz w:val="26"/>
      <w:szCs w:val="26"/>
    </w:rPr>
  </w:style>
  <w:style w:type="paragraph" w:customStyle="1" w:styleId="a8">
    <w:name w:val="氏名（英語)"/>
    <w:basedOn w:val="a"/>
    <w:rsid w:val="00525F1E"/>
    <w:pPr>
      <w:spacing w:line="340" w:lineRule="exact"/>
      <w:ind w:rightChars="125" w:right="263"/>
      <w:jc w:val="right"/>
    </w:pPr>
    <w:rPr>
      <w:rFonts w:ascii="Times New Roman" w:hAnsi="Times New Roman"/>
      <w:sz w:val="28"/>
      <w:szCs w:val="28"/>
    </w:rPr>
  </w:style>
  <w:style w:type="paragraph" w:customStyle="1" w:styleId="a9">
    <w:name w:val="項目（英語)"/>
    <w:basedOn w:val="a"/>
    <w:rsid w:val="00525F1E"/>
    <w:pPr>
      <w:spacing w:line="340" w:lineRule="exact"/>
    </w:pPr>
    <w:rPr>
      <w:rFonts w:ascii="Times New Roman" w:hAnsi="Times New Roman"/>
      <w:b/>
      <w:sz w:val="24"/>
    </w:rPr>
  </w:style>
  <w:style w:type="paragraph" w:customStyle="1" w:styleId="aa">
    <w:name w:val="本文（英語)"/>
    <w:basedOn w:val="a"/>
    <w:rsid w:val="00525F1E"/>
    <w:pPr>
      <w:spacing w:line="340" w:lineRule="exact"/>
    </w:pPr>
    <w:rPr>
      <w:rFonts w:ascii="Times New Roman" w:hAnsi="Times New Roman"/>
      <w:sz w:val="22"/>
      <w:szCs w:val="22"/>
    </w:rPr>
  </w:style>
  <w:style w:type="character" w:customStyle="1" w:styleId="Char">
    <w:name w:val="項目（日本語) Char"/>
    <w:basedOn w:val="a0"/>
    <w:link w:val="ab"/>
    <w:locked/>
    <w:rsid w:val="00525F1E"/>
    <w:rPr>
      <w:rFonts w:eastAsia="ＭＳ ゴシック"/>
      <w:b/>
    </w:rPr>
  </w:style>
  <w:style w:type="paragraph" w:customStyle="1" w:styleId="ab">
    <w:name w:val="項目（日本語)"/>
    <w:basedOn w:val="a"/>
    <w:link w:val="Char"/>
    <w:rsid w:val="00525F1E"/>
    <w:pPr>
      <w:spacing w:line="340" w:lineRule="exact"/>
    </w:pPr>
    <w:rPr>
      <w:b/>
    </w:rPr>
  </w:style>
  <w:style w:type="paragraph" w:customStyle="1" w:styleId="ac">
    <w:name w:val="本文(日本語)"/>
    <w:basedOn w:val="a"/>
    <w:rsid w:val="00525F1E"/>
    <w:pPr>
      <w:spacing w:line="340" w:lineRule="exact"/>
    </w:pPr>
    <w:rPr>
      <w:rFonts w:ascii="Times New Roman" w:hAnsi="Times New Roman"/>
      <w:sz w:val="19"/>
      <w:szCs w:val="19"/>
    </w:rPr>
  </w:style>
  <w:style w:type="character" w:customStyle="1" w:styleId="ad">
    <w:name w:val="氏名（日本語）"/>
    <w:rsid w:val="00525F1E"/>
    <w:rPr>
      <w:rFonts w:eastAsia="ＭＳ ゴシック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30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ACA955-B97C-4FFA-B29B-496ADE4423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論文テンプレート.dotx</Template>
  <TotalTime>1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益子　富美</dc:creator>
  <cp:keywords/>
  <dc:description/>
  <cp:lastModifiedBy>益子　富美</cp:lastModifiedBy>
  <cp:revision>1</cp:revision>
  <dcterms:created xsi:type="dcterms:W3CDTF">2019-08-01T06:31:00Z</dcterms:created>
  <dcterms:modified xsi:type="dcterms:W3CDTF">2019-08-01T06:32:00Z</dcterms:modified>
</cp:coreProperties>
</file>